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18E" w:rsidRDefault="005D418E" w:rsidP="00DE580E">
      <w:pPr>
        <w:spacing w:after="0"/>
        <w:jc w:val="center"/>
        <w:rPr>
          <w:rFonts w:ascii="Times New Roman" w:hAnsi="Times New Roman"/>
          <w:b/>
          <w:sz w:val="32"/>
          <w:szCs w:val="28"/>
        </w:rPr>
      </w:pPr>
      <w:r w:rsidRPr="00DE580E">
        <w:rPr>
          <w:rFonts w:ascii="Times New Roman" w:hAnsi="Times New Roman"/>
          <w:b/>
          <w:sz w:val="32"/>
          <w:szCs w:val="28"/>
        </w:rPr>
        <w:t>Беседа: "История создания книги"</w:t>
      </w:r>
    </w:p>
    <w:p w:rsidR="005D418E" w:rsidRDefault="005D418E" w:rsidP="00B83950">
      <w:pPr>
        <w:spacing w:after="0"/>
        <w:ind w:firstLine="708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Кузьмина Людмила Александровна, воспитатель высшей квалификационной категории.</w:t>
      </w:r>
    </w:p>
    <w:p w:rsidR="005D418E" w:rsidRDefault="005D418E" w:rsidP="00B83950">
      <w:pPr>
        <w:ind w:firstLine="708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МКДОУ «Введенский детский сад общеразвивающего вида №3»</w:t>
      </w:r>
    </w:p>
    <w:p w:rsidR="005D418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феврале в подготовительной группе №6 прошло занятие по социальному миру «История возникновения книги». Воспитанники с увлечением слушали рассказ воспитателя об истории книги. 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>История книги своими корнями уходит в далекое прошлое. Разные народы по –разному пришли к письменности, используя для письма разный материал: камень, кость, дерево, металл, шелк, кожу, кукурузные стебли.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>Слово «книга» происходит от церковно – славянского выражения «кънигы», что означает буквы или вообще письмо.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 xml:space="preserve">                                         Как делали книгу.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>В седой древности материалом для письма служил КАМЕНЬ. Первые рисунки первобытных художников найдены на стенах пещер. Впоследствии на скалах, на каменных плитках и столбах высекали законы, имена царей, памятные события.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 xml:space="preserve">ГЛИНЯНЫЕ КНИГИ – самые древние. На еще мягкой и влажной глине выдавливали острой палочкой слова-значки. Потом дощечку сушили и обжигали в печах, как горшки. По размеру глиняные плитки были 32х32 см и толщиной в </w:t>
      </w:r>
      <w:smartTag w:uri="urn:schemas-microsoft-com:office:smarttags" w:element="metricconverter">
        <w:smartTagPr>
          <w:attr w:name="ProductID" w:val="2,5 см"/>
        </w:smartTagPr>
        <w:r w:rsidRPr="00DE580E">
          <w:rPr>
            <w:rFonts w:ascii="Times New Roman" w:hAnsi="Times New Roman"/>
            <w:sz w:val="28"/>
            <w:szCs w:val="28"/>
          </w:rPr>
          <w:t>2,5 см</w:t>
        </w:r>
      </w:smartTag>
      <w:r w:rsidRPr="00DE580E">
        <w:rPr>
          <w:rFonts w:ascii="Times New Roman" w:hAnsi="Times New Roman"/>
          <w:sz w:val="28"/>
          <w:szCs w:val="28"/>
        </w:rPr>
        <w:t xml:space="preserve"> – настоящий плоский кирпич. Из десятка, а иногда из сотни таких страниц создавалась книга. Такие книги писались в древних государствах Месопотамии и Ассирии.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 xml:space="preserve">А в соседнем Египетском государстве книги делали из ПАПИРУСА – речного тростника с высоким и толстым стволом, разрезанным на полосы и высушенным. На них писали палочками, обмакивая их в чернила или цветные краски. Потом листы склеивали и получалась книга в виде длинного свитка. Обычно длиной около </w:t>
      </w:r>
      <w:smartTag w:uri="urn:schemas-microsoft-com:office:smarttags" w:element="metricconverter">
        <w:smartTagPr>
          <w:attr w:name="ProductID" w:val="6 м"/>
        </w:smartTagPr>
        <w:r w:rsidRPr="00DE580E">
          <w:rPr>
            <w:rFonts w:ascii="Times New Roman" w:hAnsi="Times New Roman"/>
            <w:sz w:val="28"/>
            <w:szCs w:val="28"/>
          </w:rPr>
          <w:t>6 м</w:t>
        </w:r>
      </w:smartTag>
      <w:r w:rsidRPr="00DE580E">
        <w:rPr>
          <w:rFonts w:ascii="Times New Roman" w:hAnsi="Times New Roman"/>
          <w:sz w:val="28"/>
          <w:szCs w:val="28"/>
        </w:rPr>
        <w:t>. После чтения свиток сворачивали в трубку и хранили в особом футляре.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 xml:space="preserve">На смену папирусу пришел новый писчий материал –ПЕРГАМЕНТ. 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>В древнем Пергамском государстве его выделывали из шкур животных.На нем можно было писать с обеих сторон. Лист пергамента сгибали пополам, и получались четыре страницы.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580E">
        <w:rPr>
          <w:rFonts w:ascii="Times New Roman" w:hAnsi="Times New Roman"/>
          <w:sz w:val="28"/>
          <w:szCs w:val="28"/>
        </w:rPr>
        <w:t>На написание одной книги уходило целое стадо баранов.Книга писалась от руки несколько лет.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>В Древней Руси писали на березовой коре – БЕРЕСТЕ. Знаки на кору наносили костяным стерженьком с ушком вверху, сквозь которую продергивалась тесемка. Стерженёк подвешивали к поясу.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418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 xml:space="preserve">В разных странах стали создавать целые мастерские по изданию книг. Работа эта считалась очень важной и почетной. 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 xml:space="preserve">                                       Интересное о книге.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>- Деревянная книга появилась примерно в I веке нашей эры. Она изготавливалась так: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580E">
        <w:rPr>
          <w:rFonts w:ascii="Times New Roman" w:hAnsi="Times New Roman"/>
          <w:sz w:val="28"/>
          <w:szCs w:val="28"/>
        </w:rPr>
        <w:t>на страницы – дощечки наливали расплавленный воск и, пока он был мягким, разглаживали его. По застывшему воску писали острой палочкой. Несколько дощечек соединяли шнурком в книжечку.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 xml:space="preserve">- Каменная книга высечена на стенах храма в Фавах. Это древняя летопись, каменные страницы которой достигают </w:t>
      </w:r>
      <w:smartTag w:uri="urn:schemas-microsoft-com:office:smarttags" w:element="metricconverter">
        <w:smartTagPr>
          <w:attr w:name="ProductID" w:val="40 метров"/>
        </w:smartTagPr>
        <w:r w:rsidRPr="00DE580E">
          <w:rPr>
            <w:rFonts w:ascii="Times New Roman" w:hAnsi="Times New Roman"/>
            <w:sz w:val="28"/>
            <w:szCs w:val="28"/>
          </w:rPr>
          <w:t>40 метров</w:t>
        </w:r>
      </w:smartTag>
      <w:r w:rsidRPr="00DE580E">
        <w:rPr>
          <w:rFonts w:ascii="Times New Roman" w:hAnsi="Times New Roman"/>
          <w:sz w:val="28"/>
          <w:szCs w:val="28"/>
        </w:rPr>
        <w:t xml:space="preserve"> в ширину.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>- Золотую книгу обнаружили американские археологи, проводившие раскопки в Шри- Ланке. Страницы ее изготовлены из чистого золота. На драгоценных листах выгравирован текст одной из древне-индийских поэм.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 xml:space="preserve">- Кузнец из болгарского селения Враца, Ангел Костов, изготовил металлическую книгу весом в </w:t>
      </w:r>
      <w:smartTag w:uri="urn:schemas-microsoft-com:office:smarttags" w:element="metricconverter">
        <w:smartTagPr>
          <w:attr w:name="ProductID" w:val="4 кг"/>
        </w:smartTagPr>
        <w:r w:rsidRPr="00DE580E">
          <w:rPr>
            <w:rFonts w:ascii="Times New Roman" w:hAnsi="Times New Roman"/>
            <w:sz w:val="28"/>
            <w:szCs w:val="28"/>
          </w:rPr>
          <w:t>4 кг</w:t>
        </w:r>
      </w:smartTag>
      <w:r w:rsidRPr="00DE580E">
        <w:rPr>
          <w:rFonts w:ascii="Times New Roman" w:hAnsi="Times New Roman"/>
          <w:sz w:val="28"/>
          <w:szCs w:val="28"/>
        </w:rPr>
        <w:t>, форматом 18х22 см. На двадцати двух её страницах  знаменитые на весь мир габровские шутки, афоризмы и пословицы.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 xml:space="preserve">- Самой дорогой книгой мира ныне считается «Библия» Гутенберга, изданная в 1455 году. 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 xml:space="preserve">                                         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 xml:space="preserve">                                  Первая русская печатная книга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>1 марта 1564 года появилась первая русская печатная книга «Апостол»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 xml:space="preserve">                     Хорошая книга, мой спутник,  мой друг,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 xml:space="preserve">                     С тобой интересным бывает досуг.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 xml:space="preserve">                     Мы время отлично проводим вдвоем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 xml:space="preserve">                     И наш разговор потихоньку ведем.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 xml:space="preserve">                     Ты мне говоришь про дела смельчаков,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 xml:space="preserve">                     Про тайны Земли и движенье планет –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 xml:space="preserve">                     С тобой ничего непонятного нет.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 xml:space="preserve">                     Ты учишь правдивым и доблестным быть,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 xml:space="preserve">                     Природу, людей понимать и любить.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 xml:space="preserve">                     Тобой дорожу я, тебя берегу,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 xml:space="preserve">                     Без книги хорошей я жить не могу.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 xml:space="preserve">                                                          Б. Раевский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 xml:space="preserve">                               Конкурс «СОБЕРИ ПОСЛОВИЦУ»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>1. Хлеб питает тело,                   как на крыльях летаешь.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>2. Золото добывают из земли,    а к себе манит.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>3. Неграмотный, как слепой,      а книга – разум.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>4. Книга в счастье украшает,     ума набраться.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>5. Книга не пряник,                    а книга глаза открывает.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>6. Книга не самолет,                  ярче звездочки светит.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>7. Хорошая книга                      а несчастье – утешает.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>8. С книгой знаться                   а за тридевять земель унесет.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>9. Книгу читаешь                      а знания из книг.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 xml:space="preserve">                             Конкурс «СОБЕРИ ПОСЛОВИЦУ»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>1. Хлеб питает тело, а книга – разум.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>2. Золото добывают из земли, а знания  - из книг.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>3. Неграмотный, как слепой, а книга глаза открывает.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>4. Книга в счастье украшает, а в несчастье – утешает.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>5. Книга не пряник, а к себе манит.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>6. Книга не самолет, а за тридевять земель унесет.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>7. Хорошая книга ярче звездочки светит.</w:t>
      </w:r>
    </w:p>
    <w:p w:rsidR="005D418E" w:rsidRPr="00DE580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>8. С книгой знаться – ума набраться.</w:t>
      </w:r>
    </w:p>
    <w:p w:rsidR="005D418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580E">
        <w:rPr>
          <w:rFonts w:ascii="Times New Roman" w:hAnsi="Times New Roman"/>
          <w:sz w:val="28"/>
          <w:szCs w:val="28"/>
        </w:rPr>
        <w:t>9. Книгу читаешь, как на крылья летаешь.</w:t>
      </w:r>
    </w:p>
    <w:p w:rsidR="005D418E" w:rsidRPr="00385EBE" w:rsidRDefault="005D418E" w:rsidP="00DE58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31D7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374.25pt">
            <v:imagedata r:id="rId4" o:title=""/>
          </v:shape>
        </w:pict>
      </w:r>
    </w:p>
    <w:sectPr w:rsidR="005D418E" w:rsidRPr="00385EBE" w:rsidSect="00DE580E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6BC6"/>
    <w:rsid w:val="001935BB"/>
    <w:rsid w:val="00236F33"/>
    <w:rsid w:val="002A22E2"/>
    <w:rsid w:val="00385EBE"/>
    <w:rsid w:val="00446909"/>
    <w:rsid w:val="005D418E"/>
    <w:rsid w:val="00722786"/>
    <w:rsid w:val="007F31D7"/>
    <w:rsid w:val="00976BC6"/>
    <w:rsid w:val="00A27E4B"/>
    <w:rsid w:val="00B83950"/>
    <w:rsid w:val="00BE7C3C"/>
    <w:rsid w:val="00C243D4"/>
    <w:rsid w:val="00D37537"/>
    <w:rsid w:val="00D60BDB"/>
    <w:rsid w:val="00DE580E"/>
    <w:rsid w:val="00DF32DA"/>
    <w:rsid w:val="00F77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5B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714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</TotalTime>
  <Pages>4</Pages>
  <Words>771</Words>
  <Characters>4395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Microsoft Office</cp:lastModifiedBy>
  <cp:revision>7</cp:revision>
  <dcterms:created xsi:type="dcterms:W3CDTF">2014-08-07T14:33:00Z</dcterms:created>
  <dcterms:modified xsi:type="dcterms:W3CDTF">2020-03-10T15:16:00Z</dcterms:modified>
</cp:coreProperties>
</file>